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9D32" w14:textId="0CEC4C69" w:rsidR="00CA6B33" w:rsidRDefault="00F35FFC" w:rsidP="008B2E14">
      <w:pPr>
        <w:pStyle w:val="Heading1"/>
      </w:pPr>
      <w:sdt>
        <w:sdtPr>
          <w:rPr>
            <w:b/>
            <w:bCs w:val="0"/>
          </w:rPr>
          <w:id w:val="-992492061"/>
          <w:lock w:val="contentLocked"/>
          <w:placeholder>
            <w:docPart w:val="817500E5BE30418FB76ED23EF3167B8C"/>
          </w:placeholder>
        </w:sdtPr>
        <w:sdtEndPr/>
        <w:sdtContent>
          <w:r w:rsidR="00C567CC" w:rsidRPr="0031301F">
            <w:rPr>
              <w:b/>
              <w:bCs w:val="0"/>
            </w:rPr>
            <w:t>Job title:</w:t>
          </w:r>
          <w:r w:rsidR="00C567CC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F245350316984022A0184508C8E3A326"/>
          </w:placeholder>
        </w:sdtPr>
        <w:sdtEndPr/>
        <w:sdtContent>
          <w:r w:rsidR="00A723EC">
            <w:t>Senior Scientist / Engineer</w:t>
          </w:r>
        </w:sdtContent>
      </w:sdt>
    </w:p>
    <w:p w14:paraId="60484FB1" w14:textId="77777777" w:rsidR="00634ABC" w:rsidRDefault="00634ABC" w:rsidP="00634ABC">
      <w:pPr>
        <w:pStyle w:val="NoSpacing"/>
      </w:pPr>
    </w:p>
    <w:p w14:paraId="20E8D5B9" w14:textId="3D93B730" w:rsidR="00984BB9" w:rsidRDefault="00984BB9" w:rsidP="00984BB9">
      <w:pPr>
        <w:pStyle w:val="Heading2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984BB9" w14:paraId="0740E224" w14:textId="77777777" w:rsidTr="00D204B0">
        <w:trPr>
          <w:trHeight w:val="371"/>
        </w:trPr>
        <w:tc>
          <w:tcPr>
            <w:tcW w:w="7204" w:type="dxa"/>
            <w:shd w:val="clear" w:color="auto" w:fill="E5E5E5" w:themeFill="background2"/>
            <w:vAlign w:val="center"/>
          </w:tcPr>
          <w:p w14:paraId="71E143C1" w14:textId="77777777" w:rsidR="00095B14" w:rsidRDefault="00095B14" w:rsidP="00095B14">
            <w:pPr>
              <w:pStyle w:val="Heading2"/>
            </w:pPr>
            <w:r>
              <w:t>Qualifications and Skills</w:t>
            </w:r>
          </w:p>
          <w:p w14:paraId="1F5BCB83" w14:textId="77777777" w:rsidR="00984BB9" w:rsidRDefault="00984BB9" w:rsidP="00D204B0">
            <w:pPr>
              <w:pStyle w:val="NoSpacing"/>
            </w:pP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1F9B2800" w14:textId="77777777" w:rsidR="00984BB9" w:rsidRDefault="00984BB9" w:rsidP="00D204B0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1E5A3F73" w14:textId="77777777" w:rsidR="00984BB9" w:rsidRDefault="00984BB9" w:rsidP="00D204B0">
            <w:pPr>
              <w:pStyle w:val="Heading2"/>
            </w:pPr>
            <w:r w:rsidRPr="00E14284">
              <w:t>Desirable</w:t>
            </w:r>
          </w:p>
        </w:tc>
      </w:tr>
      <w:tr w:rsidR="00984BB9" w14:paraId="1EAA76FE" w14:textId="77777777" w:rsidTr="00D204B0">
        <w:tc>
          <w:tcPr>
            <w:tcW w:w="7204" w:type="dxa"/>
          </w:tcPr>
          <w:p w14:paraId="5F303DDE" w14:textId="77777777" w:rsidR="00984BB9" w:rsidRDefault="00984BB9" w:rsidP="00D204B0">
            <w:r w:rsidRPr="00427E41">
              <w:t>Degree in physical sciences, mathematics, or engineering</w:t>
            </w:r>
          </w:p>
        </w:tc>
        <w:tc>
          <w:tcPr>
            <w:tcW w:w="1212" w:type="dxa"/>
          </w:tcPr>
          <w:p w14:paraId="58C24FBA" w14:textId="77777777" w:rsidR="00984BB9" w:rsidRDefault="00984BB9" w:rsidP="00D204B0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317989DB" w14:textId="77777777" w:rsidR="00984BB9" w:rsidRDefault="00984BB9" w:rsidP="00D204B0">
            <w:pPr>
              <w:pStyle w:val="NoSpacing"/>
              <w:jc w:val="center"/>
            </w:pPr>
          </w:p>
        </w:tc>
      </w:tr>
      <w:tr w:rsidR="00984BB9" w14:paraId="53BD2471" w14:textId="77777777" w:rsidTr="00D204B0">
        <w:tc>
          <w:tcPr>
            <w:tcW w:w="7204" w:type="dxa"/>
          </w:tcPr>
          <w:p w14:paraId="0CA3BF59" w14:textId="77777777" w:rsidR="00984BB9" w:rsidRDefault="00984BB9" w:rsidP="00D204B0">
            <w:r w:rsidRPr="00427E41">
              <w:t xml:space="preserve">Post-graduate qualification in </w:t>
            </w:r>
            <w:r>
              <w:t xml:space="preserve">water quality or </w:t>
            </w:r>
            <w:r w:rsidRPr="00427E41">
              <w:t>a related field</w:t>
            </w:r>
          </w:p>
        </w:tc>
        <w:tc>
          <w:tcPr>
            <w:tcW w:w="1212" w:type="dxa"/>
          </w:tcPr>
          <w:p w14:paraId="00F08158" w14:textId="77777777" w:rsidR="00984BB9" w:rsidRDefault="00984BB9" w:rsidP="00D204B0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259EAF70" w14:textId="77777777" w:rsidR="00984BB9" w:rsidRDefault="00984BB9" w:rsidP="00D204B0">
            <w:pPr>
              <w:pStyle w:val="NoSpacing"/>
              <w:jc w:val="center"/>
            </w:pPr>
            <w:r>
              <w:t>X</w:t>
            </w:r>
          </w:p>
        </w:tc>
      </w:tr>
    </w:tbl>
    <w:p w14:paraId="7E6B27A9" w14:textId="77777777" w:rsidR="00984BB9" w:rsidRDefault="00984BB9" w:rsidP="00634ABC">
      <w:pPr>
        <w:pStyle w:val="Heading2"/>
      </w:pPr>
    </w:p>
    <w:p w14:paraId="512632E9" w14:textId="08C66169" w:rsidR="008B2E14" w:rsidRDefault="008B2E14" w:rsidP="00634ABC">
      <w:pPr>
        <w:pStyle w:val="Heading2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03021F8C" w14:textId="77777777" w:rsidTr="00634ABC">
        <w:trPr>
          <w:trHeight w:val="371"/>
        </w:trPr>
        <w:tc>
          <w:tcPr>
            <w:tcW w:w="7204" w:type="dxa"/>
            <w:shd w:val="clear" w:color="auto" w:fill="E5E5E5" w:themeFill="background2"/>
            <w:vAlign w:val="center"/>
          </w:tcPr>
          <w:p w14:paraId="417BE6EB" w14:textId="1CD0E093" w:rsidR="00634ABC" w:rsidRDefault="00F35FFC" w:rsidP="00634ABC">
            <w:pPr>
              <w:pStyle w:val="NoSpacing"/>
            </w:pPr>
            <w:sdt>
              <w:sdtPr>
                <w:id w:val="38026160"/>
                <w:placeholder>
                  <w:docPart w:val="A3B556F1E67C403C84E75DC6B0CFFC40"/>
                </w:placeholder>
              </w:sdtPr>
              <w:sdtEndPr/>
              <w:sdtContent>
                <w:r w:rsidR="00095B14">
                  <w:rPr>
                    <w:b/>
                    <w:bCs/>
                  </w:rPr>
                  <w:t>Knowledge and Experience</w:t>
                </w:r>
              </w:sdtContent>
            </w:sdt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495689C8" w14:textId="77777777" w:rsidR="00634ABC" w:rsidRDefault="00634ABC" w:rsidP="00634ABC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17F09147" w14:textId="77777777" w:rsidR="00634ABC" w:rsidRDefault="00634ABC" w:rsidP="00634ABC">
            <w:pPr>
              <w:pStyle w:val="Heading2"/>
            </w:pPr>
            <w:r w:rsidRPr="00E14284">
              <w:t>Desirable</w:t>
            </w:r>
          </w:p>
        </w:tc>
      </w:tr>
      <w:tr w:rsidR="00A723EC" w14:paraId="3EA01AC3" w14:textId="77777777" w:rsidTr="00634ABC">
        <w:tc>
          <w:tcPr>
            <w:tcW w:w="7204" w:type="dxa"/>
          </w:tcPr>
          <w:p w14:paraId="403AD17A" w14:textId="68A2D2F5" w:rsidR="00A723EC" w:rsidRDefault="00A723EC" w:rsidP="00A723EC">
            <w:r w:rsidRPr="00427E41">
              <w:t xml:space="preserve">Experienced in coding in FORTRAN, Python and/or </w:t>
            </w:r>
            <w:proofErr w:type="spellStart"/>
            <w:r w:rsidRPr="00427E41">
              <w:t>Matlab</w:t>
            </w:r>
            <w:proofErr w:type="spellEnd"/>
          </w:p>
        </w:tc>
        <w:tc>
          <w:tcPr>
            <w:tcW w:w="1212" w:type="dxa"/>
          </w:tcPr>
          <w:p w14:paraId="2B831E72" w14:textId="0D0873DC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033CF2F" w14:textId="77777777" w:rsidR="00A723EC" w:rsidRDefault="00A723EC" w:rsidP="00A723EC">
            <w:pPr>
              <w:pStyle w:val="NoSpacing"/>
              <w:jc w:val="center"/>
            </w:pPr>
          </w:p>
        </w:tc>
      </w:tr>
      <w:tr w:rsidR="003B27AE" w14:paraId="1F9C9457" w14:textId="77777777" w:rsidTr="00634ABC">
        <w:tc>
          <w:tcPr>
            <w:tcW w:w="7204" w:type="dxa"/>
          </w:tcPr>
          <w:p w14:paraId="20CFCCEA" w14:textId="709A4440" w:rsidR="003B27AE" w:rsidRPr="00427E41" w:rsidRDefault="003B27AE" w:rsidP="00A723EC">
            <w:r>
              <w:t>Knowledgeable and experienced in water quality / chemistry</w:t>
            </w:r>
          </w:p>
        </w:tc>
        <w:tc>
          <w:tcPr>
            <w:tcW w:w="1212" w:type="dxa"/>
          </w:tcPr>
          <w:p w14:paraId="5EF4F7B6" w14:textId="77777777" w:rsidR="003B27AE" w:rsidRDefault="003B27AE" w:rsidP="00A723E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76CFDEA0" w14:textId="0AB7E109" w:rsidR="003B27AE" w:rsidRDefault="00984BB9" w:rsidP="00A723EC">
            <w:pPr>
              <w:pStyle w:val="NoSpacing"/>
              <w:jc w:val="center"/>
            </w:pPr>
            <w:r>
              <w:t>X</w:t>
            </w:r>
          </w:p>
        </w:tc>
      </w:tr>
      <w:tr w:rsidR="00A723EC" w14:paraId="08C6F2EA" w14:textId="77777777" w:rsidTr="00634ABC">
        <w:tc>
          <w:tcPr>
            <w:tcW w:w="7204" w:type="dxa"/>
          </w:tcPr>
          <w:p w14:paraId="1F2F78C5" w14:textId="19A864A0" w:rsidR="00A723EC" w:rsidRDefault="00A723EC" w:rsidP="00A723EC">
            <w:r w:rsidRPr="00427E41">
              <w:t>Project Management experience</w:t>
            </w:r>
            <w:r w:rsidR="009F5EC7">
              <w:t xml:space="preserve"> and abilities</w:t>
            </w:r>
          </w:p>
        </w:tc>
        <w:tc>
          <w:tcPr>
            <w:tcW w:w="1212" w:type="dxa"/>
          </w:tcPr>
          <w:p w14:paraId="7B38CD71" w14:textId="117C9F8F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4D2E6AE0" w14:textId="1ED68B39" w:rsidR="00A723EC" w:rsidRDefault="00A723EC" w:rsidP="00A723EC">
            <w:pPr>
              <w:pStyle w:val="NoSpacing"/>
              <w:jc w:val="center"/>
            </w:pPr>
          </w:p>
        </w:tc>
      </w:tr>
      <w:tr w:rsidR="00A723EC" w14:paraId="364D09A5" w14:textId="77777777" w:rsidTr="00634ABC">
        <w:tc>
          <w:tcPr>
            <w:tcW w:w="7204" w:type="dxa"/>
          </w:tcPr>
          <w:p w14:paraId="53619ED3" w14:textId="0DACAB7C" w:rsidR="00A723EC" w:rsidRDefault="00A723EC" w:rsidP="00A723EC">
            <w:r w:rsidRPr="00427E41">
              <w:t>Good understanding of coastal processes</w:t>
            </w:r>
          </w:p>
        </w:tc>
        <w:tc>
          <w:tcPr>
            <w:tcW w:w="1212" w:type="dxa"/>
          </w:tcPr>
          <w:p w14:paraId="6316D7BF" w14:textId="6659E79C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7E5FA515" w14:textId="77777777" w:rsidR="00A723EC" w:rsidRDefault="00A723EC" w:rsidP="00A723EC">
            <w:pPr>
              <w:pStyle w:val="NoSpacing"/>
              <w:jc w:val="center"/>
            </w:pPr>
          </w:p>
        </w:tc>
      </w:tr>
      <w:tr w:rsidR="00A723EC" w14:paraId="2B4BE4DA" w14:textId="77777777" w:rsidTr="00634ABC">
        <w:tc>
          <w:tcPr>
            <w:tcW w:w="7204" w:type="dxa"/>
          </w:tcPr>
          <w:p w14:paraId="4477D1E3" w14:textId="586DF714" w:rsidR="00A723EC" w:rsidRDefault="00A723EC" w:rsidP="00A723EC">
            <w:r w:rsidRPr="00427E41">
              <w:t>Good understanding of marine outfall dispersion, and water quality</w:t>
            </w:r>
          </w:p>
        </w:tc>
        <w:tc>
          <w:tcPr>
            <w:tcW w:w="1212" w:type="dxa"/>
          </w:tcPr>
          <w:p w14:paraId="43BBCE3A" w14:textId="70D8384A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16E35BF8" w14:textId="77777777" w:rsidR="00A723EC" w:rsidRDefault="00A723EC" w:rsidP="00A723EC">
            <w:pPr>
              <w:pStyle w:val="NoSpacing"/>
              <w:jc w:val="center"/>
            </w:pPr>
          </w:p>
        </w:tc>
      </w:tr>
      <w:tr w:rsidR="00A723EC" w14:paraId="660888E2" w14:textId="77777777" w:rsidTr="00634ABC">
        <w:tc>
          <w:tcPr>
            <w:tcW w:w="7204" w:type="dxa"/>
          </w:tcPr>
          <w:p w14:paraId="19975C09" w14:textId="61C4DD63" w:rsidR="00A723EC" w:rsidRDefault="00A723EC" w:rsidP="00A723EC">
            <w:r w:rsidRPr="00427E41">
              <w:t>Experience in intake / outfall modellin</w:t>
            </w:r>
            <w:r w:rsidR="00A36A6F">
              <w:t>g</w:t>
            </w:r>
          </w:p>
        </w:tc>
        <w:tc>
          <w:tcPr>
            <w:tcW w:w="1212" w:type="dxa"/>
          </w:tcPr>
          <w:p w14:paraId="5EB27AC4" w14:textId="0642D42E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001CA592" w14:textId="275EC773" w:rsidR="00A723EC" w:rsidRDefault="00A723EC" w:rsidP="00A723EC">
            <w:pPr>
              <w:pStyle w:val="NoSpacing"/>
              <w:jc w:val="center"/>
            </w:pPr>
          </w:p>
        </w:tc>
      </w:tr>
      <w:tr w:rsidR="00A723EC" w14:paraId="0C9C71D2" w14:textId="77777777" w:rsidTr="00634ABC">
        <w:tc>
          <w:tcPr>
            <w:tcW w:w="7204" w:type="dxa"/>
          </w:tcPr>
          <w:p w14:paraId="707844CE" w14:textId="5B4E3144" w:rsidR="00A723EC" w:rsidRDefault="00A36A6F" w:rsidP="00A723EC">
            <w:r w:rsidRPr="00A36A6F">
              <w:t>Experience in intake / outfall design</w:t>
            </w:r>
          </w:p>
        </w:tc>
        <w:tc>
          <w:tcPr>
            <w:tcW w:w="1212" w:type="dxa"/>
          </w:tcPr>
          <w:p w14:paraId="50F480FB" w14:textId="656320FD" w:rsidR="00A723EC" w:rsidRDefault="00A723EC" w:rsidP="00A723E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4F04F79F" w14:textId="4477295D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</w:tr>
    </w:tbl>
    <w:p w14:paraId="2B521659" w14:textId="77777777" w:rsidR="00634ABC" w:rsidRDefault="00634ABC" w:rsidP="00A61000">
      <w:pPr>
        <w:pStyle w:val="NoSpacing"/>
      </w:pPr>
    </w:p>
    <w:p w14:paraId="073023C3" w14:textId="5718F0BB" w:rsidR="00634ABC" w:rsidRDefault="00634ABC" w:rsidP="00634ABC">
      <w:pPr>
        <w:pStyle w:val="Heading2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14:paraId="4368C468" w14:textId="77777777" w:rsidTr="00332DFF">
        <w:trPr>
          <w:trHeight w:val="371"/>
        </w:trPr>
        <w:sdt>
          <w:sdtPr>
            <w:id w:val="1319304865"/>
            <w:placeholder>
              <w:docPart w:val="BB87249518C641C09F78AFF1F03FA595"/>
            </w:placeholder>
          </w:sdtPr>
          <w:sdtEndPr/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5CD891A2" w14:textId="5F441A2C" w:rsidR="00634ABC" w:rsidRDefault="00095B14" w:rsidP="00332DFF">
                <w:pPr>
                  <w:pStyle w:val="NoSpacing"/>
                </w:pPr>
                <w:r>
                  <w:rPr>
                    <w:b/>
                    <w:bCs/>
                  </w:rPr>
                  <w:t>Personal attributes/behaviours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7B57CA9D" w14:textId="77777777" w:rsidR="00634ABC" w:rsidRDefault="00634ABC" w:rsidP="00332DFF">
            <w:pPr>
              <w:pStyle w:val="Heading2"/>
            </w:pPr>
            <w:r w:rsidRPr="00E14284"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7204F646" w14:textId="77777777" w:rsidR="00634ABC" w:rsidRDefault="00634ABC" w:rsidP="00332DFF">
            <w:pPr>
              <w:pStyle w:val="Heading2"/>
            </w:pPr>
            <w:r w:rsidRPr="00E14284">
              <w:t>Desirable</w:t>
            </w:r>
          </w:p>
        </w:tc>
      </w:tr>
      <w:tr w:rsidR="00A723EC" w14:paraId="4B154FC5" w14:textId="77777777" w:rsidTr="00332DFF">
        <w:tc>
          <w:tcPr>
            <w:tcW w:w="7204" w:type="dxa"/>
          </w:tcPr>
          <w:p w14:paraId="25438FB1" w14:textId="04E070D0" w:rsidR="00A723EC" w:rsidRDefault="00A723EC" w:rsidP="00A723EC">
            <w:r w:rsidRPr="00365E44">
              <w:t>Enthusiasm, pragmatism and resourcefulness</w:t>
            </w:r>
          </w:p>
        </w:tc>
        <w:tc>
          <w:tcPr>
            <w:tcW w:w="1212" w:type="dxa"/>
          </w:tcPr>
          <w:p w14:paraId="2BEC3ED6" w14:textId="3E5C2F60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213360CD" w14:textId="77777777" w:rsidR="00A723EC" w:rsidRDefault="00A723EC" w:rsidP="00A723EC">
            <w:pPr>
              <w:pStyle w:val="NoSpacing"/>
              <w:jc w:val="center"/>
            </w:pPr>
          </w:p>
        </w:tc>
      </w:tr>
      <w:tr w:rsidR="00A723EC" w14:paraId="1030FCE8" w14:textId="77777777" w:rsidTr="00332DFF">
        <w:tc>
          <w:tcPr>
            <w:tcW w:w="7204" w:type="dxa"/>
          </w:tcPr>
          <w:p w14:paraId="0BA2145B" w14:textId="31549F13" w:rsidR="00A723EC" w:rsidRDefault="00A723EC" w:rsidP="00A723EC">
            <w:r w:rsidRPr="00365E44">
              <w:t>Ability to contribute to and lead research</w:t>
            </w:r>
          </w:p>
        </w:tc>
        <w:tc>
          <w:tcPr>
            <w:tcW w:w="1212" w:type="dxa"/>
          </w:tcPr>
          <w:p w14:paraId="63F3AE17" w14:textId="77777777" w:rsidR="00A723EC" w:rsidRDefault="00A723EC" w:rsidP="00A723E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166A89B1" w14:textId="1692BF70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</w:tr>
      <w:tr w:rsidR="00A723EC" w14:paraId="4D815803" w14:textId="77777777" w:rsidTr="00332DFF">
        <w:tc>
          <w:tcPr>
            <w:tcW w:w="7204" w:type="dxa"/>
          </w:tcPr>
          <w:p w14:paraId="42630D33" w14:textId="1A326C85" w:rsidR="00A723EC" w:rsidRDefault="009F5EC7" w:rsidP="00A723EC">
            <w:r>
              <w:t>E</w:t>
            </w:r>
            <w:r w:rsidR="00525A85">
              <w:t>xcellent</w:t>
            </w:r>
            <w:r w:rsidR="00A723EC" w:rsidRPr="00365E44">
              <w:t xml:space="preserve"> </w:t>
            </w:r>
            <w:r>
              <w:t xml:space="preserve">written and verbal </w:t>
            </w:r>
            <w:r w:rsidR="00A723EC" w:rsidRPr="00365E44">
              <w:t>communicat</w:t>
            </w:r>
            <w:r>
              <w:t>ion</w:t>
            </w:r>
            <w:r w:rsidR="00A723EC" w:rsidRPr="00365E44">
              <w:t xml:space="preserve"> in English</w:t>
            </w:r>
          </w:p>
        </w:tc>
        <w:tc>
          <w:tcPr>
            <w:tcW w:w="1212" w:type="dxa"/>
          </w:tcPr>
          <w:p w14:paraId="6CFE2ADA" w14:textId="67FE8DD2" w:rsidR="00A723EC" w:rsidRDefault="00984BB9" w:rsidP="00A723E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6DBED86A" w14:textId="77777777" w:rsidR="00A723EC" w:rsidRDefault="00A723EC" w:rsidP="00A723EC">
            <w:pPr>
              <w:pStyle w:val="NoSpacing"/>
              <w:jc w:val="center"/>
            </w:pPr>
          </w:p>
        </w:tc>
      </w:tr>
      <w:tr w:rsidR="00634ABC" w14:paraId="48E25DF2" w14:textId="77777777" w:rsidTr="00332DFF">
        <w:tc>
          <w:tcPr>
            <w:tcW w:w="7204" w:type="dxa"/>
          </w:tcPr>
          <w:p w14:paraId="761A4E84" w14:textId="7BF121FC" w:rsidR="00634ABC" w:rsidRDefault="00257D98" w:rsidP="00634ABC">
            <w:r>
              <w:t>Excellent commercial awareness, including time and budget planning</w:t>
            </w:r>
          </w:p>
        </w:tc>
        <w:tc>
          <w:tcPr>
            <w:tcW w:w="1212" w:type="dxa"/>
          </w:tcPr>
          <w:p w14:paraId="6A431F94" w14:textId="5BC243CE" w:rsidR="00634ABC" w:rsidRDefault="00984BB9" w:rsidP="00634ABC">
            <w:pPr>
              <w:pStyle w:val="NoSpacing"/>
              <w:jc w:val="center"/>
            </w:pPr>
            <w:r>
              <w:t>X</w:t>
            </w:r>
          </w:p>
        </w:tc>
        <w:tc>
          <w:tcPr>
            <w:tcW w:w="1212" w:type="dxa"/>
          </w:tcPr>
          <w:p w14:paraId="2C1F53E6" w14:textId="77777777" w:rsidR="00634ABC" w:rsidRDefault="00634ABC" w:rsidP="00634ABC">
            <w:pPr>
              <w:pStyle w:val="NoSpacing"/>
              <w:jc w:val="center"/>
            </w:pPr>
          </w:p>
        </w:tc>
      </w:tr>
      <w:tr w:rsidR="00634ABC" w14:paraId="530042F9" w14:textId="77777777" w:rsidTr="00332DFF">
        <w:tc>
          <w:tcPr>
            <w:tcW w:w="7204" w:type="dxa"/>
          </w:tcPr>
          <w:p w14:paraId="2F3ADA04" w14:textId="0FE01411" w:rsidR="00634ABC" w:rsidRDefault="00634ABC" w:rsidP="00634ABC"/>
        </w:tc>
        <w:tc>
          <w:tcPr>
            <w:tcW w:w="1212" w:type="dxa"/>
          </w:tcPr>
          <w:p w14:paraId="7FCAA1C4" w14:textId="77777777" w:rsidR="00634ABC" w:rsidRDefault="00634ABC" w:rsidP="00634ABC">
            <w:pPr>
              <w:pStyle w:val="NoSpacing"/>
              <w:jc w:val="center"/>
            </w:pPr>
          </w:p>
        </w:tc>
        <w:tc>
          <w:tcPr>
            <w:tcW w:w="1212" w:type="dxa"/>
          </w:tcPr>
          <w:p w14:paraId="1BACE600" w14:textId="77777777" w:rsidR="00634ABC" w:rsidRDefault="00634ABC" w:rsidP="00634ABC">
            <w:pPr>
              <w:pStyle w:val="NoSpacing"/>
              <w:jc w:val="center"/>
            </w:pPr>
          </w:p>
        </w:tc>
      </w:tr>
    </w:tbl>
    <w:p w14:paraId="02303A52" w14:textId="77777777" w:rsidR="00634ABC" w:rsidRDefault="00634ABC" w:rsidP="00A61000">
      <w:pPr>
        <w:pStyle w:val="NoSpacing"/>
      </w:pPr>
    </w:p>
    <w:sectPr w:rsidR="00634ABC" w:rsidSect="00570F61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D67D" w14:textId="77777777" w:rsidR="00F35FFC" w:rsidRDefault="00F35FFC" w:rsidP="00700852">
      <w:pPr>
        <w:spacing w:line="240" w:lineRule="auto"/>
      </w:pPr>
      <w:r>
        <w:separator/>
      </w:r>
    </w:p>
  </w:endnote>
  <w:endnote w:type="continuationSeparator" w:id="0">
    <w:p w14:paraId="416273E0" w14:textId="77777777" w:rsidR="00F35FFC" w:rsidRDefault="00F35FFC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38AB5C08" w14:textId="77777777" w:rsidTr="00E906E1">
      <w:tc>
        <w:tcPr>
          <w:tcW w:w="4927" w:type="dxa"/>
        </w:tcPr>
        <w:p w14:paraId="209CB7A4" w14:textId="77777777" w:rsidR="004E3DC1" w:rsidRDefault="00B31685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FM107 </w:t>
          </w:r>
          <w:r w:rsidR="00634ABC">
            <w:rPr>
              <w:sz w:val="16"/>
              <w:szCs w:val="16"/>
            </w:rPr>
            <w:t>Person specification</w:t>
          </w:r>
          <w:r>
            <w:rPr>
              <w:sz w:val="16"/>
              <w:szCs w:val="16"/>
            </w:rPr>
            <w:t xml:space="preserve"> R1-0</w:t>
          </w:r>
        </w:p>
        <w:p w14:paraId="373DDBFB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A61000">
            <w:rPr>
              <w:sz w:val="16"/>
              <w:szCs w:val="16"/>
            </w:rPr>
            <w:t>6</w:t>
          </w:r>
          <w:r w:rsidR="004E3DC1" w:rsidRPr="00CA6B33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May</w:t>
          </w:r>
          <w:r w:rsidR="004E3DC1" w:rsidRPr="00CA6B33">
            <w:rPr>
              <w:sz w:val="16"/>
              <w:szCs w:val="16"/>
            </w:rPr>
            <w:t xml:space="preserve"> 202</w:t>
          </w:r>
          <w:r w:rsidRPr="00CA6B33">
            <w:rPr>
              <w:sz w:val="16"/>
              <w:szCs w:val="16"/>
            </w:rPr>
            <w:t>3</w:t>
          </w:r>
        </w:p>
        <w:p w14:paraId="5B2CF802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67335E09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20F673CD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2B27E" w14:textId="77777777" w:rsidR="00F35FFC" w:rsidRDefault="00F35FFC" w:rsidP="00700852">
      <w:pPr>
        <w:spacing w:line="240" w:lineRule="auto"/>
      </w:pPr>
      <w:r>
        <w:separator/>
      </w:r>
    </w:p>
  </w:footnote>
  <w:footnote w:type="continuationSeparator" w:id="0">
    <w:p w14:paraId="1CB68F66" w14:textId="77777777" w:rsidR="00F35FFC" w:rsidRDefault="00F35FFC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5F3ECF76" w14:textId="77777777" w:rsidTr="00A61000">
      <w:tc>
        <w:tcPr>
          <w:tcW w:w="1985" w:type="dxa"/>
          <w:vAlign w:val="bottom"/>
        </w:tcPr>
        <w:p w14:paraId="18B9F15B" w14:textId="77777777" w:rsidR="004E3DC1" w:rsidRDefault="004E3DC1" w:rsidP="004E3DC1">
          <w:r>
            <w:rPr>
              <w:noProof/>
            </w:rPr>
            <w:drawing>
              <wp:inline distT="0" distB="0" distL="0" distR="0" wp14:anchorId="291321F3" wp14:editId="5E0A3547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817500E5BE30418FB76ED23EF3167B8C"/>
          </w:placeholder>
        </w:sdtPr>
        <w:sdtEndPr/>
        <w:sdtContent>
          <w:tc>
            <w:tcPr>
              <w:tcW w:w="7654" w:type="dxa"/>
              <w:vAlign w:val="center"/>
            </w:tcPr>
            <w:p w14:paraId="306CF6A4" w14:textId="77777777" w:rsidR="004E3DC1" w:rsidRPr="00905063" w:rsidRDefault="00634ABC" w:rsidP="004E3DC1">
              <w:pPr>
                <w:jc w:val="right"/>
              </w:pPr>
              <w:r>
                <w:rPr>
                  <w:sz w:val="44"/>
                  <w:szCs w:val="44"/>
                </w:rPr>
                <w:t>Person specification</w:t>
              </w:r>
            </w:p>
          </w:tc>
        </w:sdtContent>
      </w:sdt>
    </w:tr>
  </w:tbl>
  <w:p w14:paraId="07A9D290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4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3"/>
  </w:num>
  <w:num w:numId="5" w16cid:durableId="447894663">
    <w:abstractNumId w:val="3"/>
  </w:num>
  <w:num w:numId="6" w16cid:durableId="504169842">
    <w:abstractNumId w:val="3"/>
  </w:num>
  <w:num w:numId="7" w16cid:durableId="972634914">
    <w:abstractNumId w:val="7"/>
  </w:num>
  <w:num w:numId="8" w16cid:durableId="1148597110">
    <w:abstractNumId w:val="7"/>
  </w:num>
  <w:num w:numId="9" w16cid:durableId="684088220">
    <w:abstractNumId w:val="7"/>
  </w:num>
  <w:num w:numId="10" w16cid:durableId="856621819">
    <w:abstractNumId w:val="6"/>
  </w:num>
  <w:num w:numId="11" w16cid:durableId="2088726244">
    <w:abstractNumId w:val="5"/>
  </w:num>
  <w:num w:numId="12" w16cid:durableId="481504819">
    <w:abstractNumId w:val="5"/>
  </w:num>
  <w:num w:numId="13" w16cid:durableId="1365790070">
    <w:abstractNumId w:val="5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3"/>
  </w:num>
  <w:num w:numId="18" w16cid:durableId="346098271">
    <w:abstractNumId w:val="3"/>
  </w:num>
  <w:num w:numId="19" w16cid:durableId="1161772556">
    <w:abstractNumId w:val="3"/>
  </w:num>
  <w:num w:numId="20" w16cid:durableId="701395022">
    <w:abstractNumId w:val="7"/>
  </w:num>
  <w:num w:numId="21" w16cid:durableId="2063675099">
    <w:abstractNumId w:val="7"/>
  </w:num>
  <w:num w:numId="22" w16cid:durableId="1116826378">
    <w:abstractNumId w:val="7"/>
  </w:num>
  <w:num w:numId="23" w16cid:durableId="1002468106">
    <w:abstractNumId w:val="6"/>
  </w:num>
  <w:num w:numId="24" w16cid:durableId="165368926">
    <w:abstractNumId w:val="4"/>
  </w:num>
  <w:num w:numId="25" w16cid:durableId="2030176067">
    <w:abstractNumId w:val="4"/>
  </w:num>
  <w:num w:numId="26" w16cid:durableId="445925711">
    <w:abstractNumId w:val="4"/>
  </w:num>
  <w:num w:numId="27" w16cid:durableId="1662463095">
    <w:abstractNumId w:val="3"/>
  </w:num>
  <w:num w:numId="28" w16cid:durableId="1052122689">
    <w:abstractNumId w:val="3"/>
  </w:num>
  <w:num w:numId="29" w16cid:durableId="1845702215">
    <w:abstractNumId w:val="3"/>
  </w:num>
  <w:num w:numId="30" w16cid:durableId="1731920504">
    <w:abstractNumId w:val="3"/>
  </w:num>
  <w:num w:numId="31" w16cid:durableId="1111166296">
    <w:abstractNumId w:val="3"/>
  </w:num>
  <w:num w:numId="32" w16cid:durableId="351228077">
    <w:abstractNumId w:val="3"/>
  </w:num>
  <w:num w:numId="33" w16cid:durableId="859051438">
    <w:abstractNumId w:val="1"/>
  </w:num>
  <w:num w:numId="34" w16cid:durableId="207187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BD1"/>
    <w:rsid w:val="000423F2"/>
    <w:rsid w:val="00065A39"/>
    <w:rsid w:val="0009036E"/>
    <w:rsid w:val="00090FFC"/>
    <w:rsid w:val="00095B14"/>
    <w:rsid w:val="000A2BD7"/>
    <w:rsid w:val="000D441F"/>
    <w:rsid w:val="000E1535"/>
    <w:rsid w:val="000E77A8"/>
    <w:rsid w:val="00157DEB"/>
    <w:rsid w:val="00174F83"/>
    <w:rsid w:val="001827FF"/>
    <w:rsid w:val="002337A7"/>
    <w:rsid w:val="00257147"/>
    <w:rsid w:val="00257D98"/>
    <w:rsid w:val="00293552"/>
    <w:rsid w:val="002A1C9A"/>
    <w:rsid w:val="002E27D8"/>
    <w:rsid w:val="002E45B7"/>
    <w:rsid w:val="002E7D6B"/>
    <w:rsid w:val="0031301F"/>
    <w:rsid w:val="00332F98"/>
    <w:rsid w:val="00341B93"/>
    <w:rsid w:val="00350EBF"/>
    <w:rsid w:val="00357132"/>
    <w:rsid w:val="003B18E8"/>
    <w:rsid w:val="003B27AE"/>
    <w:rsid w:val="003E341B"/>
    <w:rsid w:val="003F475A"/>
    <w:rsid w:val="00410738"/>
    <w:rsid w:val="004303FB"/>
    <w:rsid w:val="0045705C"/>
    <w:rsid w:val="00477D4C"/>
    <w:rsid w:val="004B64AB"/>
    <w:rsid w:val="004E11FE"/>
    <w:rsid w:val="004E3DC1"/>
    <w:rsid w:val="00500C49"/>
    <w:rsid w:val="005142A9"/>
    <w:rsid w:val="00525A85"/>
    <w:rsid w:val="00570969"/>
    <w:rsid w:val="00570F61"/>
    <w:rsid w:val="00573E3C"/>
    <w:rsid w:val="00581AB1"/>
    <w:rsid w:val="00590058"/>
    <w:rsid w:val="005A33E9"/>
    <w:rsid w:val="005A7F10"/>
    <w:rsid w:val="00622870"/>
    <w:rsid w:val="0063405F"/>
    <w:rsid w:val="00634ABC"/>
    <w:rsid w:val="00645AE0"/>
    <w:rsid w:val="00657620"/>
    <w:rsid w:val="00663E60"/>
    <w:rsid w:val="00675033"/>
    <w:rsid w:val="00677483"/>
    <w:rsid w:val="00695743"/>
    <w:rsid w:val="006964CF"/>
    <w:rsid w:val="006A4A4E"/>
    <w:rsid w:val="006E3966"/>
    <w:rsid w:val="00700852"/>
    <w:rsid w:val="007025E4"/>
    <w:rsid w:val="00737A4D"/>
    <w:rsid w:val="00740B6A"/>
    <w:rsid w:val="007510F2"/>
    <w:rsid w:val="00756B8E"/>
    <w:rsid w:val="00756C2B"/>
    <w:rsid w:val="0077515F"/>
    <w:rsid w:val="007853F7"/>
    <w:rsid w:val="00795BAE"/>
    <w:rsid w:val="007974DA"/>
    <w:rsid w:val="007C4F19"/>
    <w:rsid w:val="00814EB5"/>
    <w:rsid w:val="00821608"/>
    <w:rsid w:val="00823589"/>
    <w:rsid w:val="00857290"/>
    <w:rsid w:val="00857458"/>
    <w:rsid w:val="0086617D"/>
    <w:rsid w:val="0088240E"/>
    <w:rsid w:val="00884A2E"/>
    <w:rsid w:val="008B2E14"/>
    <w:rsid w:val="008B36EA"/>
    <w:rsid w:val="008D4E88"/>
    <w:rsid w:val="00902FC0"/>
    <w:rsid w:val="00905063"/>
    <w:rsid w:val="00905B88"/>
    <w:rsid w:val="009431DF"/>
    <w:rsid w:val="009635F3"/>
    <w:rsid w:val="00984BB9"/>
    <w:rsid w:val="009A1918"/>
    <w:rsid w:val="009C04CF"/>
    <w:rsid w:val="009E7381"/>
    <w:rsid w:val="009F5EC7"/>
    <w:rsid w:val="00A079EE"/>
    <w:rsid w:val="00A150A3"/>
    <w:rsid w:val="00A24B3A"/>
    <w:rsid w:val="00A33BCD"/>
    <w:rsid w:val="00A36A6F"/>
    <w:rsid w:val="00A44079"/>
    <w:rsid w:val="00A61000"/>
    <w:rsid w:val="00A723EC"/>
    <w:rsid w:val="00A7625C"/>
    <w:rsid w:val="00AA72F4"/>
    <w:rsid w:val="00AC0AB9"/>
    <w:rsid w:val="00AF5DC3"/>
    <w:rsid w:val="00B26A9E"/>
    <w:rsid w:val="00B31685"/>
    <w:rsid w:val="00B372F3"/>
    <w:rsid w:val="00BB4B48"/>
    <w:rsid w:val="00BC3E3B"/>
    <w:rsid w:val="00BC5625"/>
    <w:rsid w:val="00BF47AE"/>
    <w:rsid w:val="00C0439E"/>
    <w:rsid w:val="00C04767"/>
    <w:rsid w:val="00C16285"/>
    <w:rsid w:val="00C22F00"/>
    <w:rsid w:val="00C567CC"/>
    <w:rsid w:val="00C77BD1"/>
    <w:rsid w:val="00C91BFA"/>
    <w:rsid w:val="00C9625A"/>
    <w:rsid w:val="00CA6B33"/>
    <w:rsid w:val="00CF46EC"/>
    <w:rsid w:val="00CF7905"/>
    <w:rsid w:val="00D30C0A"/>
    <w:rsid w:val="00D335DE"/>
    <w:rsid w:val="00D604F5"/>
    <w:rsid w:val="00D810AC"/>
    <w:rsid w:val="00DB3389"/>
    <w:rsid w:val="00DF2A7D"/>
    <w:rsid w:val="00DF7B14"/>
    <w:rsid w:val="00E55DB1"/>
    <w:rsid w:val="00E62F42"/>
    <w:rsid w:val="00E975D2"/>
    <w:rsid w:val="00EE54D5"/>
    <w:rsid w:val="00EE6C29"/>
    <w:rsid w:val="00F35FFC"/>
    <w:rsid w:val="00F47575"/>
    <w:rsid w:val="00F514FE"/>
    <w:rsid w:val="00F7411C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178B4"/>
  <w15:docId w15:val="{DE25520E-7445-4DA6-A3C1-CEF3D9D1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B14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qFormat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qFormat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qFormat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Person%20specif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7500E5BE30418FB76ED23EF3167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E1BC6-89BD-49AC-A0B7-47FEDA77D8C4}"/>
      </w:docPartPr>
      <w:docPartBody>
        <w:p w:rsidR="00852C51" w:rsidRDefault="000212AF">
          <w:pPr>
            <w:pStyle w:val="817500E5BE30418FB76ED23EF3167B8C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45350316984022A0184508C8E3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BD5E2-13D2-4708-921C-B4258BAB6DC1}"/>
      </w:docPartPr>
      <w:docPartBody>
        <w:p w:rsidR="00852C51" w:rsidRDefault="000212AF">
          <w:pPr>
            <w:pStyle w:val="F245350316984022A0184508C8E3A326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87249518C641C09F78AFF1F03FA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0B741-9774-49A0-8B61-56C9F9DD109E}"/>
      </w:docPartPr>
      <w:docPartBody>
        <w:p w:rsidR="000212AF" w:rsidRDefault="00390F05" w:rsidP="00390F05">
          <w:pPr>
            <w:pStyle w:val="BB87249518C641C09F78AFF1F03FA595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B556F1E67C403C84E75DC6B0CFF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64D6F7-EDF6-4AAC-995D-D711F09ED322}"/>
      </w:docPartPr>
      <w:docPartBody>
        <w:p w:rsidR="000212AF" w:rsidRDefault="00390F05" w:rsidP="00390F05">
          <w:pPr>
            <w:pStyle w:val="A3B556F1E67C403C84E75DC6B0CFFC40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1"/>
    <w:rsid w:val="000143A8"/>
    <w:rsid w:val="000212AF"/>
    <w:rsid w:val="00090FFC"/>
    <w:rsid w:val="00390F05"/>
    <w:rsid w:val="0045705C"/>
    <w:rsid w:val="004B17E3"/>
    <w:rsid w:val="005A33E9"/>
    <w:rsid w:val="007021AA"/>
    <w:rsid w:val="00756C2B"/>
    <w:rsid w:val="007974DA"/>
    <w:rsid w:val="00852C51"/>
    <w:rsid w:val="00AD556A"/>
    <w:rsid w:val="00B2700C"/>
    <w:rsid w:val="00F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0F05"/>
    <w:rPr>
      <w:color w:val="808080"/>
    </w:rPr>
  </w:style>
  <w:style w:type="paragraph" w:customStyle="1" w:styleId="817500E5BE30418FB76ED23EF3167B8C">
    <w:name w:val="817500E5BE30418FB76ED23EF3167B8C"/>
  </w:style>
  <w:style w:type="paragraph" w:customStyle="1" w:styleId="F245350316984022A0184508C8E3A326">
    <w:name w:val="F245350316984022A0184508C8E3A326"/>
  </w:style>
  <w:style w:type="paragraph" w:customStyle="1" w:styleId="BB87249518C641C09F78AFF1F03FA595">
    <w:name w:val="BB87249518C641C09F78AFF1F03FA595"/>
    <w:rsid w:val="00390F05"/>
    <w:pPr>
      <w:spacing w:line="278" w:lineRule="auto"/>
    </w:pPr>
    <w:rPr>
      <w:sz w:val="24"/>
      <w:szCs w:val="24"/>
    </w:rPr>
  </w:style>
  <w:style w:type="paragraph" w:customStyle="1" w:styleId="A3B556F1E67C403C84E75DC6B0CFFC40">
    <w:name w:val="A3B556F1E67C403C84E75DC6B0CFFC40"/>
    <w:rsid w:val="00390F0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specification.dotx</Template>
  <TotalTime>22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FM107 R1</vt:lpstr>
    </vt:vector>
  </TitlesOfParts>
  <Company>HR Wallingford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FM107 R1</dc:title>
  <dc:creator>Sharon Draper</dc:creator>
  <dc:description>Document last saved:_x000d_
User: hls (EINICH)_x000d_
When: Wed 15 February 2023 10:19</dc:description>
  <cp:lastModifiedBy>Sharon Draper</cp:lastModifiedBy>
  <cp:revision>9</cp:revision>
  <cp:lastPrinted>2016-09-12T14:00:00Z</cp:lastPrinted>
  <dcterms:created xsi:type="dcterms:W3CDTF">2025-01-24T18:19:00Z</dcterms:created>
  <dcterms:modified xsi:type="dcterms:W3CDTF">2026-10-26T15:01:00Z</dcterms:modified>
</cp:coreProperties>
</file>